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CellMar>
          <w:left w:w="115" w:type="dxa"/>
          <w:right w:w="115" w:type="dxa"/>
        </w:tblCellMar>
        <w:tblLook w:val="04A0" w:firstRow="1" w:lastRow="0" w:firstColumn="1" w:lastColumn="0" w:noHBand="0" w:noVBand="1"/>
      </w:tblPr>
      <w:tblGrid>
        <w:gridCol w:w="3600"/>
        <w:gridCol w:w="720"/>
        <w:gridCol w:w="6470"/>
      </w:tblGrid>
      <w:tr w:rsidR="001B2ABD" w14:paraId="236C8E80" w14:textId="77777777" w:rsidTr="001B2ABD">
        <w:trPr>
          <w:trHeight w:val="4410"/>
        </w:trPr>
        <w:tc>
          <w:tcPr>
            <w:tcW w:w="3600" w:type="dxa"/>
            <w:vAlign w:val="bottom"/>
          </w:tcPr>
          <w:p w14:paraId="5D4FFC4E" w14:textId="39FE37FE" w:rsidR="001B2ABD" w:rsidRDefault="002E7D78" w:rsidP="001B2ABD">
            <w:pPr>
              <w:tabs>
                <w:tab w:val="left" w:pos="990"/>
              </w:tabs>
              <w:jc w:val="center"/>
            </w:pPr>
            <w:r>
              <w:rPr>
                <w:noProof/>
              </w:rPr>
              <w:drawing>
                <wp:inline distT="0" distB="0" distL="0" distR="0" wp14:anchorId="68B6E26A" wp14:editId="6C348151">
                  <wp:extent cx="2139950" cy="2506980"/>
                  <wp:effectExtent l="0" t="0" r="0" b="7620"/>
                  <wp:docPr id="795450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50867" name=""/>
                          <pic:cNvPicPr/>
                        </pic:nvPicPr>
                        <pic:blipFill>
                          <a:blip r:embed="rId6"/>
                          <a:stretch>
                            <a:fillRect/>
                          </a:stretch>
                        </pic:blipFill>
                        <pic:spPr>
                          <a:xfrm>
                            <a:off x="0" y="0"/>
                            <a:ext cx="2139950" cy="2506980"/>
                          </a:xfrm>
                          <a:prstGeom prst="rect">
                            <a:avLst/>
                          </a:prstGeom>
                        </pic:spPr>
                      </pic:pic>
                    </a:graphicData>
                  </a:graphic>
                </wp:inline>
              </w:drawing>
            </w:r>
          </w:p>
        </w:tc>
        <w:tc>
          <w:tcPr>
            <w:tcW w:w="720" w:type="dxa"/>
          </w:tcPr>
          <w:p w14:paraId="608F14AD" w14:textId="77777777" w:rsidR="001B2ABD" w:rsidRDefault="001B2ABD" w:rsidP="000C45FF">
            <w:pPr>
              <w:tabs>
                <w:tab w:val="left" w:pos="990"/>
              </w:tabs>
            </w:pPr>
          </w:p>
        </w:tc>
        <w:tc>
          <w:tcPr>
            <w:tcW w:w="6470" w:type="dxa"/>
            <w:vAlign w:val="bottom"/>
          </w:tcPr>
          <w:p w14:paraId="2C7AF399" w14:textId="769DE3A8" w:rsidR="002E7D78" w:rsidRPr="002E7D78" w:rsidRDefault="002E7D78" w:rsidP="002E7D78">
            <w:pPr>
              <w:pStyle w:val="Title"/>
            </w:pPr>
            <w:r>
              <w:t>Trevor Ridley</w:t>
            </w:r>
          </w:p>
          <w:p w14:paraId="189EE965" w14:textId="6016FD82" w:rsidR="001B2ABD" w:rsidRDefault="002E7D78" w:rsidP="001B2ABD">
            <w:pPr>
              <w:pStyle w:val="Subtitle"/>
            </w:pPr>
            <w:r w:rsidRPr="006230D1">
              <w:rPr>
                <w:spacing w:val="0"/>
                <w:w w:val="46"/>
              </w:rPr>
              <w:t>Crew Leader, Field Technicia</w:t>
            </w:r>
            <w:r w:rsidRPr="006230D1">
              <w:rPr>
                <w:spacing w:val="9"/>
                <w:w w:val="46"/>
              </w:rPr>
              <w:t>n</w:t>
            </w:r>
          </w:p>
        </w:tc>
      </w:tr>
      <w:tr w:rsidR="001B2ABD" w14:paraId="1EB21679" w14:textId="77777777" w:rsidTr="001B2ABD">
        <w:tc>
          <w:tcPr>
            <w:tcW w:w="3600" w:type="dxa"/>
          </w:tcPr>
          <w:sdt>
            <w:sdtPr>
              <w:id w:val="-1711873194"/>
              <w:placeholder>
                <w:docPart w:val="7BF2F917482B4AEE98133566F774A3EA"/>
              </w:placeholder>
              <w:temporary/>
              <w:showingPlcHdr/>
              <w15:appearance w15:val="hidden"/>
            </w:sdtPr>
            <w:sdtContent>
              <w:p w14:paraId="16A390EE" w14:textId="77777777" w:rsidR="001B2ABD" w:rsidRDefault="00036450" w:rsidP="00036450">
                <w:pPr>
                  <w:pStyle w:val="Heading3"/>
                </w:pPr>
                <w:r w:rsidRPr="00D5459D">
                  <w:t>Profile</w:t>
                </w:r>
              </w:p>
            </w:sdtContent>
          </w:sdt>
          <w:sdt>
            <w:sdtPr>
              <w:id w:val="355866036"/>
              <w:placeholder>
                <w:docPart w:val="8ED626F8D2B341F38441B517A1315F14"/>
              </w:placeholder>
              <w:temporary/>
              <w:showingPlcHdr/>
              <w15:appearance w15:val="hidden"/>
            </w:sdtPr>
            <w:sdtContent>
              <w:p w14:paraId="1BFBB86E" w14:textId="77777777" w:rsidR="009260CD" w:rsidRDefault="009260CD" w:rsidP="009260CD">
                <w:r>
                  <w:t>Want to put your own image in the circle?  It is easy!  Select the image and do a right mouse click.  Select “Fill” from the shortcut menu.  Choose Picture… from the list.  Navigate your computer to get the appropriate picture.  Click okay to insert your selected image.</w:t>
                </w:r>
              </w:p>
              <w:p w14:paraId="22DF0FC1" w14:textId="77777777" w:rsidR="009260CD" w:rsidRDefault="009260CD" w:rsidP="009260CD"/>
              <w:p w14:paraId="626C3701" w14:textId="77777777" w:rsidR="00036450" w:rsidRDefault="009260CD" w:rsidP="009260CD">
                <w:r>
                  <w:t>Once your image has been inserted, select it again.  Go to the Picture Tools Format menu. Click on the down arrow below “Crop” and select “Fill” from the list.  This will auto adjust your image to crop to the image.  You can click and drag your image to place it appropriately.</w:t>
                </w:r>
              </w:p>
            </w:sdtContent>
          </w:sdt>
          <w:p w14:paraId="6C86FDAC" w14:textId="77777777" w:rsidR="00036450" w:rsidRDefault="00036450" w:rsidP="00036450"/>
          <w:sdt>
            <w:sdtPr>
              <w:id w:val="-1954003311"/>
              <w:placeholder>
                <w:docPart w:val="0DF3BAF34E7143379B364237A6D339B8"/>
              </w:placeholder>
              <w:temporary/>
              <w:showingPlcHdr/>
              <w15:appearance w15:val="hidden"/>
            </w:sdtPr>
            <w:sdtContent>
              <w:p w14:paraId="11BEA74C" w14:textId="77777777" w:rsidR="00036450" w:rsidRPr="00CB0055" w:rsidRDefault="00CB0055" w:rsidP="00CB0055">
                <w:pPr>
                  <w:pStyle w:val="Heading3"/>
                </w:pPr>
                <w:r w:rsidRPr="00CB0055">
                  <w:t>Contact</w:t>
                </w:r>
              </w:p>
            </w:sdtContent>
          </w:sdt>
          <w:p w14:paraId="5A24D32B" w14:textId="3B215722" w:rsidR="004D3011" w:rsidRDefault="008C6EB1" w:rsidP="004D3011">
            <w:pP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7" w:history="1">
              <w:r w:rsidRPr="004F747E">
                <w:rPr>
                  <w:rStyle w:val="Hyperlin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Tridley2112@hotmail.com</w:t>
              </w:r>
            </w:hyperlink>
          </w:p>
          <w:p w14:paraId="5DBB5244" w14:textId="47564DB9" w:rsidR="008C6EB1" w:rsidRDefault="008C6EB1" w:rsidP="004D3011">
            <w:pP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1 250 961 3</w:t>
            </w:r>
            <w:r w:rsidR="003C02B4">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072</w:t>
            </w:r>
          </w:p>
          <w:p w14:paraId="2C840B29" w14:textId="77777777" w:rsidR="003C02B4" w:rsidRPr="00586789" w:rsidRDefault="003C02B4" w:rsidP="004D3011">
            <w:pP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dt>
            <w:sdtPr>
              <w:id w:val="-324128318"/>
              <w:placeholder>
                <w:docPart w:val="54ADED5330AF4100B03E8F8F119A0C8D"/>
              </w:placeholder>
              <w:temporary/>
              <w:showingPlcHdr/>
              <w15:appearance w15:val="hidden"/>
            </w:sdtPr>
            <w:sdtContent>
              <w:p w14:paraId="51C5FA2D" w14:textId="77777777" w:rsidR="004D3011" w:rsidRDefault="004D3011" w:rsidP="004D3011">
                <w:r>
                  <w:t>678-555-0103</w:t>
                </w:r>
              </w:p>
            </w:sdtContent>
          </w:sdt>
          <w:p w14:paraId="331B7D38" w14:textId="77777777" w:rsidR="004D3011" w:rsidRPr="004D3011" w:rsidRDefault="004D3011" w:rsidP="004D3011"/>
          <w:sdt>
            <w:sdtPr>
              <w:id w:val="67859272"/>
              <w:placeholder>
                <w:docPart w:val="50B01E8711814905B7A39FAA2A95A4F3"/>
              </w:placeholder>
              <w:temporary/>
              <w:showingPlcHdr/>
              <w15:appearance w15:val="hidden"/>
            </w:sdtPr>
            <w:sdtContent>
              <w:p w14:paraId="409FA443" w14:textId="77777777" w:rsidR="004D3011" w:rsidRDefault="004D3011" w:rsidP="004D3011">
                <w:r w:rsidRPr="004D3011">
                  <w:t>WEBSITE:</w:t>
                </w:r>
              </w:p>
            </w:sdtContent>
          </w:sdt>
          <w:sdt>
            <w:sdtPr>
              <w:id w:val="-720132143"/>
              <w:placeholder>
                <w:docPart w:val="6727A1AACC7F478F8B26CB5282915881"/>
              </w:placeholder>
              <w:temporary/>
              <w:showingPlcHdr/>
              <w15:appearance w15:val="hidden"/>
            </w:sdtPr>
            <w:sdtContent>
              <w:p w14:paraId="476D6CCA" w14:textId="77777777" w:rsidR="004D3011" w:rsidRDefault="00E4381A" w:rsidP="004D3011">
                <w:r>
                  <w:t>Website goes here</w:t>
                </w:r>
              </w:p>
            </w:sdtContent>
          </w:sdt>
          <w:p w14:paraId="4BF3620A" w14:textId="77777777" w:rsidR="004D3011" w:rsidRDefault="004D3011" w:rsidP="004D3011"/>
          <w:sdt>
            <w:sdtPr>
              <w:id w:val="-240260293"/>
              <w:placeholder>
                <w:docPart w:val="8F655467A0E144939A64C2873C7524B1"/>
              </w:placeholder>
              <w:temporary/>
              <w:showingPlcHdr/>
              <w15:appearance w15:val="hidden"/>
            </w:sdtPr>
            <w:sdtContent>
              <w:p w14:paraId="5304FF9C" w14:textId="77777777" w:rsidR="004D3011" w:rsidRDefault="004D3011" w:rsidP="004D3011">
                <w:r w:rsidRPr="004D3011">
                  <w:t>EMAIL:</w:t>
                </w:r>
              </w:p>
            </w:sdtContent>
          </w:sdt>
          <w:p w14:paraId="01CEE5AF" w14:textId="62D037ED" w:rsidR="00036450" w:rsidRPr="00E4381A" w:rsidRDefault="00036450" w:rsidP="004D3011">
            <w:pPr>
              <w:rPr>
                <w:rStyle w:val="Hyperlink"/>
              </w:rPr>
            </w:pPr>
          </w:p>
          <w:sdt>
            <w:sdtPr>
              <w:id w:val="-1444214663"/>
              <w:placeholder>
                <w:docPart w:val="CE5CE4FEE7374B7DB4B92E9BE8A81660"/>
              </w:placeholder>
              <w:temporary/>
              <w:showingPlcHdr/>
              <w15:appearance w15:val="hidden"/>
            </w:sdtPr>
            <w:sdtContent>
              <w:p w14:paraId="794E0E29" w14:textId="77777777" w:rsidR="004D3011" w:rsidRPr="00CB0055" w:rsidRDefault="00CB0055" w:rsidP="00CB0055">
                <w:pPr>
                  <w:pStyle w:val="Heading3"/>
                </w:pPr>
                <w:r w:rsidRPr="00CB0055">
                  <w:t>Hobbies</w:t>
                </w:r>
              </w:p>
            </w:sdtContent>
          </w:sdt>
          <w:sdt>
            <w:sdtPr>
              <w:id w:val="1444813694"/>
              <w:placeholder>
                <w:docPart w:val="344A3C46DB82438E9D8B71253D052E45"/>
              </w:placeholder>
              <w:temporary/>
              <w:showingPlcHdr/>
              <w15:appearance w15:val="hidden"/>
            </w:sdtPr>
            <w:sdtContent>
              <w:p w14:paraId="428245D0" w14:textId="77777777" w:rsidR="004D3011" w:rsidRDefault="004D3011" w:rsidP="004D3011">
                <w:r w:rsidRPr="004D3011">
                  <w:t>Hobby #1</w:t>
                </w:r>
              </w:p>
            </w:sdtContent>
          </w:sdt>
          <w:p w14:paraId="1ABD2457" w14:textId="1E71CFDD" w:rsidR="004D3011" w:rsidRDefault="003C02B4" w:rsidP="004D3011">
            <w:pPr>
              <w:rPr>
                <w:color w:val="FF0000"/>
              </w:rPr>
            </w:pPr>
            <w:r>
              <w:rPr>
                <w:color w:val="FF0000"/>
              </w:rPr>
              <w:t>Skateboarding</w:t>
            </w:r>
          </w:p>
          <w:p w14:paraId="2A02D079" w14:textId="692F60BE" w:rsidR="003C02B4" w:rsidRDefault="003C02B4" w:rsidP="004D3011">
            <w:pPr>
              <w:rPr>
                <w:color w:val="FF0000"/>
              </w:rPr>
            </w:pPr>
            <w:r>
              <w:rPr>
                <w:color w:val="FF0000"/>
              </w:rPr>
              <w:t>Snowboarding</w:t>
            </w:r>
          </w:p>
          <w:p w14:paraId="1905214B" w14:textId="0FB6EDEA" w:rsidR="00BE7B98" w:rsidRDefault="00BE7B98" w:rsidP="004D3011">
            <w:pPr>
              <w:rPr>
                <w:color w:val="FF0000"/>
              </w:rPr>
            </w:pPr>
            <w:r>
              <w:rPr>
                <w:color w:val="FF0000"/>
              </w:rPr>
              <w:t>Hiking/Backpacking</w:t>
            </w:r>
          </w:p>
          <w:p w14:paraId="49C028FE" w14:textId="4FAA31E1" w:rsidR="00BE7B98" w:rsidRDefault="00BE7B98" w:rsidP="004D3011">
            <w:pPr>
              <w:rPr>
                <w:color w:val="FF0000"/>
              </w:rPr>
            </w:pPr>
            <w:r>
              <w:rPr>
                <w:color w:val="FF0000"/>
              </w:rPr>
              <w:t>Novi</w:t>
            </w:r>
            <w:r w:rsidR="0013447F">
              <w:rPr>
                <w:color w:val="FF0000"/>
              </w:rPr>
              <w:t>c</w:t>
            </w:r>
            <w:r>
              <w:rPr>
                <w:color w:val="FF0000"/>
              </w:rPr>
              <w:t xml:space="preserve">e climbing. </w:t>
            </w:r>
          </w:p>
          <w:p w14:paraId="290786EB" w14:textId="27D10829" w:rsidR="0013447F" w:rsidRDefault="0013447F" w:rsidP="004D3011">
            <w:pPr>
              <w:rPr>
                <w:color w:val="FF0000"/>
              </w:rPr>
            </w:pPr>
            <w:r>
              <w:rPr>
                <w:color w:val="FF0000"/>
              </w:rPr>
              <w:t xml:space="preserve">I enjoy all </w:t>
            </w:r>
            <w:proofErr w:type="gramStart"/>
            <w:r>
              <w:rPr>
                <w:color w:val="FF0000"/>
              </w:rPr>
              <w:t>things</w:t>
            </w:r>
            <w:proofErr w:type="gramEnd"/>
            <w:r>
              <w:rPr>
                <w:color w:val="FF0000"/>
              </w:rPr>
              <w:t xml:space="preserve"> adventure sports.</w:t>
            </w:r>
          </w:p>
          <w:p w14:paraId="7B9687E0" w14:textId="77777777" w:rsidR="002A6C75" w:rsidRPr="003C02B4" w:rsidRDefault="002A6C75" w:rsidP="004D3011">
            <w:pPr>
              <w:rPr>
                <w:color w:val="FF0000"/>
              </w:rPr>
            </w:pPr>
          </w:p>
          <w:sdt>
            <w:sdtPr>
              <w:id w:val="-1460640448"/>
              <w:placeholder>
                <w:docPart w:val="4B868019C6F44AA8A6F6A4C5711E2751"/>
              </w:placeholder>
              <w:temporary/>
              <w:showingPlcHdr/>
              <w15:appearance w15:val="hidden"/>
            </w:sdtPr>
            <w:sdtContent>
              <w:p w14:paraId="6527E709" w14:textId="77777777" w:rsidR="004D3011" w:rsidRDefault="004D3011" w:rsidP="004D3011">
                <w:r w:rsidRPr="004D3011">
                  <w:t>Hobby #3</w:t>
                </w:r>
              </w:p>
            </w:sdtContent>
          </w:sdt>
          <w:sdt>
            <w:sdtPr>
              <w:id w:val="-1376452077"/>
              <w:placeholder>
                <w:docPart w:val="EBD9D0129294440693F1E4B07EE416FD"/>
              </w:placeholder>
              <w:temporary/>
              <w:showingPlcHdr/>
              <w15:appearance w15:val="hidden"/>
            </w:sdtPr>
            <w:sdtContent>
              <w:p w14:paraId="46D71E68" w14:textId="77777777" w:rsidR="004D3011" w:rsidRPr="004D3011" w:rsidRDefault="004D3011" w:rsidP="004D3011">
                <w:r w:rsidRPr="004D3011">
                  <w:t>Hobby #4</w:t>
                </w:r>
              </w:p>
            </w:sdtContent>
          </w:sdt>
        </w:tc>
        <w:tc>
          <w:tcPr>
            <w:tcW w:w="720" w:type="dxa"/>
          </w:tcPr>
          <w:p w14:paraId="45B66954" w14:textId="77777777" w:rsidR="001B2ABD" w:rsidRDefault="001B2ABD" w:rsidP="000C45FF">
            <w:pPr>
              <w:tabs>
                <w:tab w:val="left" w:pos="990"/>
              </w:tabs>
            </w:pPr>
          </w:p>
        </w:tc>
        <w:tc>
          <w:tcPr>
            <w:tcW w:w="6470" w:type="dxa"/>
          </w:tcPr>
          <w:p w14:paraId="439D31E5" w14:textId="77777777" w:rsidR="00036450" w:rsidRDefault="00036450" w:rsidP="00036450"/>
          <w:sdt>
            <w:sdtPr>
              <w:id w:val="1001553383"/>
              <w:placeholder>
                <w:docPart w:val="5B75556133244606B9C485D8C73D282F"/>
              </w:placeholder>
              <w:temporary/>
              <w:showingPlcHdr/>
              <w15:appearance w15:val="hidden"/>
            </w:sdtPr>
            <w:sdtContent>
              <w:p w14:paraId="7082E41F" w14:textId="77777777" w:rsidR="00036450" w:rsidRDefault="00036450" w:rsidP="00036450">
                <w:pPr>
                  <w:pStyle w:val="Heading2"/>
                </w:pPr>
                <w:r w:rsidRPr="00036450">
                  <w:t>WORK EXPERIENCE</w:t>
                </w:r>
              </w:p>
            </w:sdtContent>
          </w:sdt>
          <w:p w14:paraId="6876723B" w14:textId="0A8BB3C5" w:rsidR="00036450" w:rsidRDefault="002E7D78" w:rsidP="00B359E4">
            <w:pPr>
              <w:pStyle w:val="Heading4"/>
              <w:rPr>
                <w:bCs/>
              </w:rPr>
            </w:pPr>
            <w:r>
              <w:t xml:space="preserve">Discovery Intl Geophysics. </w:t>
            </w:r>
            <w:r w:rsidRPr="00036450">
              <w:t>Crew</w:t>
            </w:r>
            <w:r>
              <w:t xml:space="preserve"> Leader</w:t>
            </w:r>
          </w:p>
          <w:p w14:paraId="2309387F" w14:textId="33721E91" w:rsidR="00036450" w:rsidRPr="00036450" w:rsidRDefault="006A423B" w:rsidP="00B359E4">
            <w:pPr>
              <w:pStyle w:val="Date"/>
            </w:pPr>
            <w:r>
              <w:t>August 2018</w:t>
            </w:r>
            <w:r w:rsidR="00036450" w:rsidRPr="00036450">
              <w:t>–</w:t>
            </w:r>
            <w:r>
              <w:t xml:space="preserve">Present </w:t>
            </w:r>
          </w:p>
          <w:p w14:paraId="479CF631" w14:textId="52B6DB4D" w:rsidR="004D3011" w:rsidRDefault="009B1AA1" w:rsidP="00036450">
            <w:r>
              <w:t>T</w:t>
            </w:r>
            <w:r w:rsidR="000451BD">
              <w:t>EM and 3DIP</w:t>
            </w:r>
            <w:r w:rsidR="00B66C2C">
              <w:t xml:space="preserve"> survey work. Extensive experience with a multitude of different geophysical systems</w:t>
            </w:r>
            <w:r w:rsidR="00B26E2A">
              <w:t>, including but not limited to: Fixed loop, Moving loop, stepwise moving loop</w:t>
            </w:r>
            <w:r w:rsidR="007E02C8">
              <w:t>. SAMSON, Jessy Deep SQUID</w:t>
            </w:r>
            <w:r w:rsidR="006A6D3B">
              <w:t xml:space="preserve">, </w:t>
            </w:r>
            <w:proofErr w:type="spellStart"/>
            <w:r w:rsidR="006A6D3B">
              <w:t>HeliSAM</w:t>
            </w:r>
            <w:proofErr w:type="spellEnd"/>
            <w:r w:rsidR="006A6D3B">
              <w:t>. Mostly operating in mountain and arctic environments.</w:t>
            </w:r>
          </w:p>
          <w:p w14:paraId="182F8A66" w14:textId="3D898F72" w:rsidR="004D3011" w:rsidRPr="004D3011" w:rsidRDefault="004D3011" w:rsidP="004D3011"/>
          <w:p w14:paraId="72DD2E30" w14:textId="77777777" w:rsidR="004D3011" w:rsidRDefault="004D3011" w:rsidP="00036450"/>
          <w:p w14:paraId="06987CE0" w14:textId="77777777" w:rsidR="002E7D78" w:rsidRDefault="00000000" w:rsidP="002E7D78">
            <w:pPr>
              <w:pStyle w:val="Heading4"/>
              <w:rPr>
                <w:bCs/>
              </w:rPr>
            </w:pPr>
            <w:sdt>
              <w:sdtPr>
                <w:id w:val="-1315797015"/>
                <w:placeholder>
                  <w:docPart w:val="3DE8A8C407B5467C9A29BCF27B1B46A5"/>
                </w:placeholder>
                <w:temporary/>
                <w:showingPlcHdr/>
                <w15:appearance w15:val="hidden"/>
              </w:sdtPr>
              <w:sdtContent>
                <w:r w:rsidR="002E7D78" w:rsidRPr="00036450">
                  <w:t>[Company Name]</w:t>
                </w:r>
              </w:sdtContent>
            </w:sdt>
            <w:r w:rsidR="002E7D78">
              <w:t xml:space="preserve"> </w:t>
            </w:r>
            <w:r w:rsidR="002E7D78" w:rsidRPr="00036450">
              <w:t xml:space="preserve"> </w:t>
            </w:r>
            <w:sdt>
              <w:sdtPr>
                <w:id w:val="-1167319978"/>
                <w:placeholder>
                  <w:docPart w:val="EB262EDC9DF347E6BED215DAF742B6B8"/>
                </w:placeholder>
                <w:temporary/>
                <w:showingPlcHdr/>
                <w15:appearance w15:val="hidden"/>
              </w:sdtPr>
              <w:sdtEndPr>
                <w:rPr>
                  <w:bCs/>
                </w:rPr>
              </w:sdtEndPr>
              <w:sdtContent>
                <w:r w:rsidR="002E7D78" w:rsidRPr="00036450">
                  <w:t>[Job Title]</w:t>
                </w:r>
              </w:sdtContent>
            </w:sdt>
          </w:p>
          <w:p w14:paraId="22FB489C" w14:textId="77777777" w:rsidR="002E7D78" w:rsidRPr="00036450" w:rsidRDefault="00000000" w:rsidP="002E7D78">
            <w:pPr>
              <w:pStyle w:val="Date"/>
            </w:pPr>
            <w:sdt>
              <w:sdtPr>
                <w:id w:val="-1748723802"/>
                <w:placeholder>
                  <w:docPart w:val="5F27650DEBC2483FAC5DDEBAD3D15469"/>
                </w:placeholder>
                <w:temporary/>
                <w:showingPlcHdr/>
                <w15:appearance w15:val="hidden"/>
              </w:sdtPr>
              <w:sdtContent>
                <w:r w:rsidR="002E7D78" w:rsidRPr="00036450">
                  <w:t>[Dates From]</w:t>
                </w:r>
              </w:sdtContent>
            </w:sdt>
            <w:r w:rsidR="002E7D78" w:rsidRPr="00036450">
              <w:t>–</w:t>
            </w:r>
            <w:sdt>
              <w:sdtPr>
                <w:id w:val="450821001"/>
                <w:placeholder>
                  <w:docPart w:val="46A103AFD56D41E48F53B1859B0E4595"/>
                </w:placeholder>
                <w:temporary/>
                <w:showingPlcHdr/>
                <w15:appearance w15:val="hidden"/>
              </w:sdtPr>
              <w:sdtContent>
                <w:r w:rsidR="002E7D78" w:rsidRPr="00036450">
                  <w:t>[To]</w:t>
                </w:r>
              </w:sdtContent>
            </w:sdt>
          </w:p>
          <w:p w14:paraId="2E6DF87C" w14:textId="1D1D5B18" w:rsidR="002E7D78" w:rsidRDefault="00000000" w:rsidP="002E7D78">
            <w:sdt>
              <w:sdtPr>
                <w:id w:val="545418877"/>
                <w:placeholder>
                  <w:docPart w:val="C55B0E35427F42F08EA0E6A2AB8971E4"/>
                </w:placeholder>
                <w:temporary/>
                <w:showingPlcHdr/>
                <w15:appearance w15:val="hidden"/>
              </w:sdtPr>
              <w:sdtContent>
                <w:r w:rsidR="002E7D78" w:rsidRPr="00036450">
                  <w:t>[Describe your responsibilities and achievements in terms of impact and results. Use examples but keep in short.]</w:t>
                </w:r>
              </w:sdtContent>
            </w:sdt>
          </w:p>
          <w:p w14:paraId="4E74DAD2" w14:textId="77777777" w:rsidR="002E7D78" w:rsidRDefault="002E7D78" w:rsidP="002E7D78"/>
          <w:p w14:paraId="6C6F87EB" w14:textId="182DB357" w:rsidR="002E7D78" w:rsidRDefault="002E7D78" w:rsidP="002E7D78">
            <w:pPr>
              <w:pStyle w:val="Heading4"/>
              <w:rPr>
                <w:bCs/>
              </w:rPr>
            </w:pPr>
            <w:r>
              <w:t xml:space="preserve">High Mountain Seismic Ltd. </w:t>
            </w:r>
            <w:r w:rsidRPr="00036450">
              <w:t xml:space="preserve"> </w:t>
            </w:r>
            <w:r>
              <w:t>Faller</w:t>
            </w:r>
          </w:p>
          <w:p w14:paraId="0DBE3F81" w14:textId="66AF19D9" w:rsidR="002E7D78" w:rsidRPr="00036450" w:rsidRDefault="00560937" w:rsidP="002E7D78">
            <w:pPr>
              <w:pStyle w:val="Date"/>
            </w:pPr>
            <w:r>
              <w:t xml:space="preserve">August 2014 </w:t>
            </w:r>
            <w:r w:rsidR="002E7D78" w:rsidRPr="00036450">
              <w:t>–</w:t>
            </w:r>
            <w:r>
              <w:t xml:space="preserve"> August 2018</w:t>
            </w:r>
          </w:p>
          <w:p w14:paraId="1139EC7C" w14:textId="40B9616C" w:rsidR="002E7D78" w:rsidRDefault="001D738D" w:rsidP="002E7D78">
            <w:r>
              <w:t>Danger tree faller</w:t>
            </w:r>
            <w:r w:rsidR="003A69ED">
              <w:t xml:space="preserve">, slasher. Certified ENFORM faller. </w:t>
            </w:r>
          </w:p>
          <w:p w14:paraId="74FF4090" w14:textId="77777777" w:rsidR="002E7D78" w:rsidRDefault="002E7D78" w:rsidP="002E7D78"/>
          <w:p w14:paraId="75F09E4A" w14:textId="77777777" w:rsidR="002E7D78" w:rsidRPr="004D3011" w:rsidRDefault="002E7D78" w:rsidP="002E7D78">
            <w:pPr>
              <w:pStyle w:val="Heading4"/>
              <w:rPr>
                <w:bCs/>
              </w:rPr>
            </w:pPr>
            <w:proofErr w:type="spellStart"/>
            <w:r>
              <w:t>Hendex</w:t>
            </w:r>
            <w:proofErr w:type="spellEnd"/>
            <w:r>
              <w:t xml:space="preserve"> Exploration Ltd.</w:t>
            </w:r>
            <w:r w:rsidRPr="004D3011">
              <w:t xml:space="preserve"> Line</w:t>
            </w:r>
            <w:r>
              <w:t xml:space="preserve"> Cutter</w:t>
            </w:r>
          </w:p>
          <w:p w14:paraId="2AF565C9" w14:textId="77777777" w:rsidR="002E7D78" w:rsidRPr="004D3011" w:rsidRDefault="002E7D78" w:rsidP="002E7D78">
            <w:pPr>
              <w:pStyle w:val="Date"/>
            </w:pPr>
            <w:r>
              <w:t>August 2009</w:t>
            </w:r>
            <w:r w:rsidRPr="004D3011">
              <w:t>–</w:t>
            </w:r>
            <w:r>
              <w:t>August 2014</w:t>
            </w:r>
          </w:p>
          <w:p w14:paraId="236F0A73" w14:textId="6F99A126" w:rsidR="002E7D78" w:rsidRDefault="001D738D" w:rsidP="002E7D78">
            <w:r>
              <w:t>Line cutting, soil sampling.</w:t>
            </w:r>
            <w:r w:rsidR="00560937">
              <w:t xml:space="preserve"> Seismic slasher, </w:t>
            </w:r>
            <w:r w:rsidR="00586789">
              <w:t>Mountain pine beetle probing and burning.</w:t>
            </w:r>
          </w:p>
          <w:p w14:paraId="0B1FFCC6" w14:textId="77777777" w:rsidR="002E7D78" w:rsidRDefault="002E7D78" w:rsidP="002E7D78"/>
          <w:p w14:paraId="56BFBB02" w14:textId="77777777" w:rsidR="002E7D78" w:rsidRPr="004D3011" w:rsidRDefault="002E7D78" w:rsidP="002E7D78">
            <w:pPr>
              <w:pStyle w:val="Heading4"/>
              <w:rPr>
                <w:bCs/>
              </w:rPr>
            </w:pPr>
            <w:r>
              <w:t xml:space="preserve">Happy Creek Minerals. </w:t>
            </w:r>
            <w:r w:rsidRPr="004D3011">
              <w:t>Field</w:t>
            </w:r>
            <w:r>
              <w:t xml:space="preserve"> Technician </w:t>
            </w:r>
          </w:p>
          <w:p w14:paraId="14762F58" w14:textId="77777777" w:rsidR="002E7D78" w:rsidRPr="004D3011" w:rsidRDefault="002E7D78" w:rsidP="002E7D78">
            <w:pPr>
              <w:pStyle w:val="Date"/>
            </w:pPr>
            <w:r>
              <w:t>August 2007- August 2009</w:t>
            </w:r>
          </w:p>
          <w:p w14:paraId="150300DD" w14:textId="41041ECD" w:rsidR="002E7D78" w:rsidRPr="004D3011" w:rsidRDefault="006230D1" w:rsidP="002E7D78">
            <w:r>
              <w:t xml:space="preserve">Soil sampling, Line cutting, </w:t>
            </w:r>
            <w:r w:rsidR="009C458A">
              <w:t>contour sampling, chip sampling</w:t>
            </w:r>
            <w:r w:rsidR="001D738D">
              <w:t xml:space="preserve">, trenching, drill core processing and sampling, </w:t>
            </w:r>
            <w:r w:rsidR="000B633E">
              <w:t>Geotech.</w:t>
            </w:r>
            <w:r w:rsidR="001D738D">
              <w:t xml:space="preserve"> </w:t>
            </w:r>
            <w:r w:rsidR="002E7D78" w:rsidRPr="004D3011">
              <w:t xml:space="preserve"> </w:t>
            </w:r>
          </w:p>
          <w:p w14:paraId="2F44D31C" w14:textId="77777777" w:rsidR="002E7D78" w:rsidRDefault="002E7D78" w:rsidP="002E7D78"/>
          <w:p w14:paraId="1F95F409" w14:textId="77777777" w:rsidR="002E7D78" w:rsidRDefault="002E7D78" w:rsidP="002E7D78"/>
          <w:p w14:paraId="7DB6088E" w14:textId="392E6578" w:rsidR="00036450" w:rsidRDefault="009B1AA1" w:rsidP="00036450">
            <w:pPr>
              <w:pStyle w:val="Heading2"/>
            </w:pPr>
            <w:r>
              <w:t>Description</w:t>
            </w:r>
          </w:p>
          <w:p w14:paraId="4B733B2D" w14:textId="728DBB5F" w:rsidR="00036450" w:rsidRPr="004D3011" w:rsidRDefault="00BE7B98" w:rsidP="004D3011">
            <w:pPr>
              <w:rPr>
                <w:color w:val="FFFFFF" w:themeColor="background1"/>
              </w:rPr>
            </w:pPr>
            <w:r>
              <w:rPr>
                <w:noProof/>
                <w:color w:val="000000" w:themeColor="text1"/>
              </w:rPr>
              <w:t>Ive spent most of my life in a wilderness setting for work and play. I have extensive field experience in the mining exploration industry. I have dabbled in the seismic</w:t>
            </w:r>
            <w:r w:rsidR="00144615">
              <w:rPr>
                <w:noProof/>
                <w:color w:val="000000" w:themeColor="text1"/>
              </w:rPr>
              <w:t>, silvi</w:t>
            </w:r>
            <w:r w:rsidR="006D79E8">
              <w:rPr>
                <w:noProof/>
                <w:color w:val="000000" w:themeColor="text1"/>
              </w:rPr>
              <w:t>culture and</w:t>
            </w:r>
            <w:r>
              <w:rPr>
                <w:noProof/>
                <w:color w:val="000000" w:themeColor="text1"/>
              </w:rPr>
              <w:t xml:space="preserve"> foresty sectors as well. I am currenty looking for a new opportunity </w:t>
            </w:r>
            <w:r w:rsidR="00FC4B4E">
              <w:rPr>
                <w:noProof/>
                <w:color w:val="000000" w:themeColor="text1"/>
              </w:rPr>
              <w:t>within the natural resourc</w:t>
            </w:r>
            <w:r w:rsidR="006F0920">
              <w:rPr>
                <w:noProof/>
                <w:color w:val="000000" w:themeColor="text1"/>
              </w:rPr>
              <w:t>e</w:t>
            </w:r>
            <w:r w:rsidR="00FC4B4E">
              <w:rPr>
                <w:noProof/>
                <w:color w:val="000000" w:themeColor="text1"/>
              </w:rPr>
              <w:t xml:space="preserve"> industry.</w:t>
            </w:r>
            <w:r w:rsidR="00A943F4">
              <w:rPr>
                <w:noProof/>
                <w:color w:val="000000" w:themeColor="text1"/>
              </w:rPr>
              <w:t xml:space="preserve"> I </w:t>
            </w:r>
            <w:r w:rsidR="006F0920">
              <w:rPr>
                <w:noProof/>
                <w:color w:val="000000" w:themeColor="text1"/>
              </w:rPr>
              <w:t xml:space="preserve">was born in </w:t>
            </w:r>
            <w:r w:rsidR="00A943F4">
              <w:rPr>
                <w:noProof/>
                <w:color w:val="000000" w:themeColor="text1"/>
              </w:rPr>
              <w:t>O</w:t>
            </w:r>
            <w:r w:rsidR="006F0920">
              <w:rPr>
                <w:noProof/>
                <w:color w:val="000000" w:themeColor="text1"/>
              </w:rPr>
              <w:t xml:space="preserve">ntario and </w:t>
            </w:r>
            <w:r w:rsidR="009B7266">
              <w:rPr>
                <w:noProof/>
                <w:color w:val="000000" w:themeColor="text1"/>
              </w:rPr>
              <w:t>li</w:t>
            </w:r>
            <w:r w:rsidR="006F0920">
              <w:rPr>
                <w:noProof/>
                <w:color w:val="000000" w:themeColor="text1"/>
              </w:rPr>
              <w:t xml:space="preserve">ved in BC for </w:t>
            </w:r>
            <w:r w:rsidR="00A943F4">
              <w:rPr>
                <w:noProof/>
                <w:color w:val="000000" w:themeColor="text1"/>
              </w:rPr>
              <w:t xml:space="preserve">16 years. </w:t>
            </w:r>
            <w:r w:rsidR="0013447F">
              <w:rPr>
                <w:noProof/>
                <w:color w:val="000000" w:themeColor="text1"/>
              </w:rPr>
              <w:t>I am currently located in Saskatoon with plans to move back to BC</w:t>
            </w:r>
            <w:r w:rsidR="0013447F">
              <w:rPr>
                <w:noProof/>
                <w:color w:val="000000" w:themeColor="text1"/>
              </w:rPr>
              <w:t xml:space="preserve"> this year. </w:t>
            </w:r>
            <w:r w:rsidR="00A943F4">
              <w:rPr>
                <w:noProof/>
                <w:color w:val="000000" w:themeColor="text1"/>
              </w:rPr>
              <w:t xml:space="preserve">I’m 34 years old. </w:t>
            </w:r>
          </w:p>
        </w:tc>
      </w:tr>
    </w:tbl>
    <w:p w14:paraId="3114F3BA" w14:textId="77777777" w:rsidR="002E7D78" w:rsidRDefault="002E7D78" w:rsidP="000C45FF">
      <w:pPr>
        <w:tabs>
          <w:tab w:val="left" w:pos="990"/>
        </w:tabs>
      </w:pPr>
    </w:p>
    <w:sectPr w:rsidR="002E7D78" w:rsidSect="004E7634">
      <w:headerReference w:type="default" r:id="rId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B7ABC" w14:textId="77777777" w:rsidR="004E7634" w:rsidRDefault="004E7634" w:rsidP="000C45FF">
      <w:r>
        <w:separator/>
      </w:r>
    </w:p>
  </w:endnote>
  <w:endnote w:type="continuationSeparator" w:id="0">
    <w:p w14:paraId="06697DBC" w14:textId="77777777" w:rsidR="004E7634" w:rsidRDefault="004E7634" w:rsidP="000C4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B4AD9C" w14:textId="77777777" w:rsidR="004E7634" w:rsidRDefault="004E7634" w:rsidP="000C45FF">
      <w:r>
        <w:separator/>
      </w:r>
    </w:p>
  </w:footnote>
  <w:footnote w:type="continuationSeparator" w:id="0">
    <w:p w14:paraId="3F53CB73" w14:textId="77777777" w:rsidR="004E7634" w:rsidRDefault="004E7634" w:rsidP="000C45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0C742" w14:textId="77777777" w:rsidR="000C45FF" w:rsidRDefault="000C45FF">
    <w:pPr>
      <w:pStyle w:val="Header"/>
    </w:pPr>
    <w:r>
      <w:rPr>
        <w:noProof/>
      </w:rPr>
      <w:drawing>
        <wp:anchor distT="0" distB="0" distL="114300" distR="114300" simplePos="0" relativeHeight="251658240" behindDoc="1" locked="0" layoutInCell="1" allowOverlap="1" wp14:anchorId="65EAD14A" wp14:editId="7C6BFFD0">
          <wp:simplePos x="0" y="0"/>
          <wp:positionH relativeFrom="page">
            <wp:align>center</wp:align>
          </wp:positionH>
          <wp:positionV relativeFrom="page">
            <wp:align>center</wp:align>
          </wp:positionV>
          <wp:extent cx="7260336" cy="9628632"/>
          <wp:effectExtent l="0" t="0" r="0" b="0"/>
          <wp:wrapNone/>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60336" cy="9628632"/>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D78"/>
    <w:rsid w:val="00036450"/>
    <w:rsid w:val="000451BD"/>
    <w:rsid w:val="00094499"/>
    <w:rsid w:val="000B633E"/>
    <w:rsid w:val="000C45FF"/>
    <w:rsid w:val="000E3FD1"/>
    <w:rsid w:val="00112054"/>
    <w:rsid w:val="001317D8"/>
    <w:rsid w:val="0013447F"/>
    <w:rsid w:val="00144615"/>
    <w:rsid w:val="001525E1"/>
    <w:rsid w:val="00180329"/>
    <w:rsid w:val="0019001F"/>
    <w:rsid w:val="001A74A5"/>
    <w:rsid w:val="001B2ABD"/>
    <w:rsid w:val="001D738D"/>
    <w:rsid w:val="001E0391"/>
    <w:rsid w:val="001E1759"/>
    <w:rsid w:val="001F1ECC"/>
    <w:rsid w:val="002400EB"/>
    <w:rsid w:val="00256CF7"/>
    <w:rsid w:val="00281FD5"/>
    <w:rsid w:val="002A6C75"/>
    <w:rsid w:val="002E7D78"/>
    <w:rsid w:val="0030481B"/>
    <w:rsid w:val="003156FC"/>
    <w:rsid w:val="003254B5"/>
    <w:rsid w:val="0037121F"/>
    <w:rsid w:val="003910D8"/>
    <w:rsid w:val="003A69ED"/>
    <w:rsid w:val="003A6B7D"/>
    <w:rsid w:val="003B06CA"/>
    <w:rsid w:val="003C02B4"/>
    <w:rsid w:val="004071FC"/>
    <w:rsid w:val="00445947"/>
    <w:rsid w:val="004813B3"/>
    <w:rsid w:val="00496591"/>
    <w:rsid w:val="004C63E4"/>
    <w:rsid w:val="004D3011"/>
    <w:rsid w:val="004E7634"/>
    <w:rsid w:val="005262AC"/>
    <w:rsid w:val="00560937"/>
    <w:rsid w:val="00586789"/>
    <w:rsid w:val="005E39D5"/>
    <w:rsid w:val="00600670"/>
    <w:rsid w:val="0062123A"/>
    <w:rsid w:val="006230D1"/>
    <w:rsid w:val="00646E75"/>
    <w:rsid w:val="006771D0"/>
    <w:rsid w:val="006A423B"/>
    <w:rsid w:val="006A6D3B"/>
    <w:rsid w:val="006D79E8"/>
    <w:rsid w:val="006F0920"/>
    <w:rsid w:val="00715FCB"/>
    <w:rsid w:val="00743101"/>
    <w:rsid w:val="00764C9F"/>
    <w:rsid w:val="00767118"/>
    <w:rsid w:val="007775E1"/>
    <w:rsid w:val="007867A0"/>
    <w:rsid w:val="007927F5"/>
    <w:rsid w:val="007E02C8"/>
    <w:rsid w:val="00802CA0"/>
    <w:rsid w:val="008C6EB1"/>
    <w:rsid w:val="009260CD"/>
    <w:rsid w:val="00940A66"/>
    <w:rsid w:val="00952C25"/>
    <w:rsid w:val="009B1AA1"/>
    <w:rsid w:val="009B7266"/>
    <w:rsid w:val="009C458A"/>
    <w:rsid w:val="00A2118D"/>
    <w:rsid w:val="00A943F4"/>
    <w:rsid w:val="00AD0A50"/>
    <w:rsid w:val="00AD76E2"/>
    <w:rsid w:val="00B20152"/>
    <w:rsid w:val="00B26E2A"/>
    <w:rsid w:val="00B359E4"/>
    <w:rsid w:val="00B57D98"/>
    <w:rsid w:val="00B66C2C"/>
    <w:rsid w:val="00B70850"/>
    <w:rsid w:val="00BE7B98"/>
    <w:rsid w:val="00C066B6"/>
    <w:rsid w:val="00C37BA1"/>
    <w:rsid w:val="00C4674C"/>
    <w:rsid w:val="00C506CF"/>
    <w:rsid w:val="00C72BED"/>
    <w:rsid w:val="00C9578B"/>
    <w:rsid w:val="00CB0055"/>
    <w:rsid w:val="00D2522B"/>
    <w:rsid w:val="00D422DE"/>
    <w:rsid w:val="00D5459D"/>
    <w:rsid w:val="00DA1F4D"/>
    <w:rsid w:val="00DD172A"/>
    <w:rsid w:val="00E25A26"/>
    <w:rsid w:val="00E4381A"/>
    <w:rsid w:val="00E55D74"/>
    <w:rsid w:val="00F60274"/>
    <w:rsid w:val="00F77FB9"/>
    <w:rsid w:val="00FB068F"/>
    <w:rsid w:val="00FC4B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D6E4A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lsdException w:name="Hashtag" w:semiHidden="1"/>
    <w:lsdException w:name="Smart Link" w:semiHidden="1" w:unhideWhenUsed="1"/>
  </w:latentStyles>
  <w:style w:type="paragraph" w:default="1" w:styleId="Normal">
    <w:name w:val="Normal"/>
    <w:qFormat/>
    <w:rsid w:val="00B359E4"/>
    <w:rPr>
      <w:sz w:val="18"/>
      <w:szCs w:val="22"/>
    </w:rPr>
  </w:style>
  <w:style w:type="paragraph" w:styleId="Heading1">
    <w:name w:val="heading 1"/>
    <w:basedOn w:val="Normal"/>
    <w:next w:val="Normal"/>
    <w:link w:val="Heading1Char"/>
    <w:uiPriority w:val="9"/>
    <w:qFormat/>
    <w:rsid w:val="00AD76E2"/>
    <w:pPr>
      <w:keepNext/>
      <w:keepLines/>
      <w:spacing w:before="24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qFormat/>
    <w:rsid w:val="004D3011"/>
    <w:pPr>
      <w:keepNext/>
      <w:keepLines/>
      <w:pBdr>
        <w:bottom w:val="single" w:sz="8" w:space="1" w:color="94B6D2" w:themeColor="accent1"/>
      </w:pBdr>
      <w:spacing w:before="240" w:after="120"/>
      <w:outlineLvl w:val="1"/>
    </w:pPr>
    <w:rPr>
      <w:rFonts w:asciiTheme="majorHAnsi" w:eastAsiaTheme="majorEastAsia" w:hAnsiTheme="majorHAnsi" w:cstheme="majorBidi"/>
      <w:b/>
      <w:bCs/>
      <w:caps/>
      <w:sz w:val="22"/>
      <w:szCs w:val="26"/>
    </w:rPr>
  </w:style>
  <w:style w:type="paragraph" w:styleId="Heading3">
    <w:name w:val="heading 3"/>
    <w:basedOn w:val="Normal"/>
    <w:next w:val="Normal"/>
    <w:link w:val="Heading3Char"/>
    <w:uiPriority w:val="9"/>
    <w:qFormat/>
    <w:rsid w:val="00940A66"/>
    <w:pPr>
      <w:keepNext/>
      <w:keepLines/>
      <w:spacing w:before="240" w:after="120"/>
      <w:outlineLvl w:val="2"/>
    </w:pPr>
    <w:rPr>
      <w:rFonts w:asciiTheme="majorHAnsi" w:eastAsiaTheme="majorEastAsia" w:hAnsiTheme="majorHAnsi" w:cstheme="majorBidi"/>
      <w:b/>
      <w:caps/>
      <w:color w:val="548AB7" w:themeColor="accent1" w:themeShade="BF"/>
      <w:sz w:val="28"/>
      <w:szCs w:val="24"/>
    </w:rPr>
  </w:style>
  <w:style w:type="paragraph" w:styleId="Heading4">
    <w:name w:val="heading 4"/>
    <w:basedOn w:val="Normal"/>
    <w:next w:val="Normal"/>
    <w:link w:val="Heading4Char"/>
    <w:uiPriority w:val="9"/>
    <w:qFormat/>
    <w:rsid w:val="00B359E4"/>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D3011"/>
    <w:rPr>
      <w:rFonts w:asciiTheme="majorHAnsi" w:eastAsiaTheme="majorEastAsia" w:hAnsiTheme="majorHAnsi" w:cstheme="majorBidi"/>
      <w:b/>
      <w:bCs/>
      <w:caps/>
      <w:sz w:val="22"/>
      <w:szCs w:val="26"/>
    </w:rPr>
  </w:style>
  <w:style w:type="paragraph" w:styleId="Title">
    <w:name w:val="Title"/>
    <w:basedOn w:val="Normal"/>
    <w:next w:val="Normal"/>
    <w:link w:val="TitleChar"/>
    <w:uiPriority w:val="10"/>
    <w:qFormat/>
    <w:rsid w:val="001B2ABD"/>
    <w:rPr>
      <w:caps/>
      <w:color w:val="000000" w:themeColor="text1"/>
      <w:sz w:val="96"/>
      <w:szCs w:val="76"/>
    </w:rPr>
  </w:style>
  <w:style w:type="character" w:customStyle="1" w:styleId="TitleChar">
    <w:name w:val="Title Char"/>
    <w:basedOn w:val="DefaultParagraphFont"/>
    <w:link w:val="Title"/>
    <w:uiPriority w:val="10"/>
    <w:rsid w:val="001B2ABD"/>
    <w:rPr>
      <w:caps/>
      <w:color w:val="000000" w:themeColor="text1"/>
      <w:sz w:val="96"/>
      <w:szCs w:val="76"/>
    </w:rPr>
  </w:style>
  <w:style w:type="character" w:styleId="Emphasis">
    <w:name w:val="Emphasis"/>
    <w:basedOn w:val="DefaultParagraphFont"/>
    <w:uiPriority w:val="11"/>
    <w:semiHidden/>
    <w:qFormat/>
    <w:rsid w:val="00E25A26"/>
    <w:rPr>
      <w:i/>
      <w:iCs/>
    </w:rPr>
  </w:style>
  <w:style w:type="character" w:customStyle="1" w:styleId="Heading1Char">
    <w:name w:val="Heading 1 Char"/>
    <w:basedOn w:val="DefaultParagraphFont"/>
    <w:link w:val="Heading1"/>
    <w:uiPriority w:val="9"/>
    <w:rsid w:val="00AD76E2"/>
    <w:rPr>
      <w:rFonts w:asciiTheme="majorHAnsi" w:eastAsiaTheme="majorEastAsia" w:hAnsiTheme="majorHAnsi" w:cstheme="majorBidi"/>
      <w:color w:val="548AB7" w:themeColor="accent1" w:themeShade="BF"/>
      <w:sz w:val="32"/>
      <w:szCs w:val="32"/>
    </w:rPr>
  </w:style>
  <w:style w:type="paragraph" w:styleId="Date">
    <w:name w:val="Date"/>
    <w:basedOn w:val="Normal"/>
    <w:next w:val="Normal"/>
    <w:link w:val="DateChar"/>
    <w:uiPriority w:val="99"/>
    <w:rsid w:val="00036450"/>
  </w:style>
  <w:style w:type="character" w:customStyle="1" w:styleId="DateChar">
    <w:name w:val="Date Char"/>
    <w:basedOn w:val="DefaultParagraphFont"/>
    <w:link w:val="Date"/>
    <w:uiPriority w:val="99"/>
    <w:rsid w:val="00036450"/>
    <w:rPr>
      <w:sz w:val="18"/>
      <w:szCs w:val="22"/>
    </w:rPr>
  </w:style>
  <w:style w:type="character" w:styleId="Hyperlink">
    <w:name w:val="Hyperlink"/>
    <w:basedOn w:val="DefaultParagraphFont"/>
    <w:uiPriority w:val="99"/>
    <w:unhideWhenUsed/>
    <w:rsid w:val="00281FD5"/>
    <w:rPr>
      <w:color w:val="B85A22" w:themeColor="accent2" w:themeShade="BF"/>
      <w:u w:val="single"/>
    </w:rPr>
  </w:style>
  <w:style w:type="character" w:styleId="UnresolvedMention">
    <w:name w:val="Unresolved Mention"/>
    <w:basedOn w:val="DefaultParagraphFont"/>
    <w:uiPriority w:val="99"/>
    <w:semiHidden/>
    <w:rsid w:val="004813B3"/>
    <w:rPr>
      <w:color w:val="605E5C"/>
      <w:shd w:val="clear" w:color="auto" w:fill="E1DFDD"/>
    </w:rPr>
  </w:style>
  <w:style w:type="paragraph" w:styleId="Header">
    <w:name w:val="header"/>
    <w:basedOn w:val="Normal"/>
    <w:link w:val="HeaderChar"/>
    <w:uiPriority w:val="99"/>
    <w:semiHidden/>
    <w:rsid w:val="000C45FF"/>
    <w:pPr>
      <w:tabs>
        <w:tab w:val="center" w:pos="4680"/>
        <w:tab w:val="right" w:pos="9360"/>
      </w:tabs>
    </w:pPr>
  </w:style>
  <w:style w:type="character" w:customStyle="1" w:styleId="HeaderChar">
    <w:name w:val="Header Char"/>
    <w:basedOn w:val="DefaultParagraphFont"/>
    <w:link w:val="Header"/>
    <w:uiPriority w:val="99"/>
    <w:semiHidden/>
    <w:rsid w:val="000C45FF"/>
    <w:rPr>
      <w:sz w:val="22"/>
      <w:szCs w:val="22"/>
    </w:rPr>
  </w:style>
  <w:style w:type="paragraph" w:styleId="Footer">
    <w:name w:val="footer"/>
    <w:basedOn w:val="Normal"/>
    <w:link w:val="FooterChar"/>
    <w:uiPriority w:val="99"/>
    <w:semiHidden/>
    <w:rsid w:val="000C45FF"/>
    <w:pPr>
      <w:tabs>
        <w:tab w:val="center" w:pos="4680"/>
        <w:tab w:val="right" w:pos="9360"/>
      </w:tabs>
    </w:pPr>
  </w:style>
  <w:style w:type="character" w:customStyle="1" w:styleId="FooterChar">
    <w:name w:val="Footer Char"/>
    <w:basedOn w:val="DefaultParagraphFont"/>
    <w:link w:val="Footer"/>
    <w:uiPriority w:val="99"/>
    <w:semiHidden/>
    <w:rsid w:val="000C45FF"/>
    <w:rPr>
      <w:sz w:val="22"/>
      <w:szCs w:val="22"/>
    </w:rPr>
  </w:style>
  <w:style w:type="table" w:styleId="TableGrid">
    <w:name w:val="Table Grid"/>
    <w:basedOn w:val="TableNormal"/>
    <w:uiPriority w:val="39"/>
    <w:rsid w:val="001B2A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B2ABD"/>
    <w:rPr>
      <w:color w:val="808080"/>
    </w:rPr>
  </w:style>
  <w:style w:type="paragraph" w:styleId="Subtitle">
    <w:name w:val="Subtitle"/>
    <w:basedOn w:val="Normal"/>
    <w:next w:val="Normal"/>
    <w:link w:val="SubtitleChar"/>
    <w:uiPriority w:val="11"/>
    <w:qFormat/>
    <w:rsid w:val="001B2ABD"/>
    <w:rPr>
      <w:color w:val="000000" w:themeColor="text1"/>
      <w:spacing w:val="19"/>
      <w:w w:val="86"/>
      <w:sz w:val="32"/>
      <w:szCs w:val="28"/>
      <w:fitText w:val="2160" w:id="1744560130"/>
    </w:rPr>
  </w:style>
  <w:style w:type="character" w:customStyle="1" w:styleId="SubtitleChar">
    <w:name w:val="Subtitle Char"/>
    <w:basedOn w:val="DefaultParagraphFont"/>
    <w:link w:val="Subtitle"/>
    <w:uiPriority w:val="11"/>
    <w:rsid w:val="001B2ABD"/>
    <w:rPr>
      <w:color w:val="000000" w:themeColor="text1"/>
      <w:spacing w:val="19"/>
      <w:w w:val="86"/>
      <w:sz w:val="32"/>
      <w:szCs w:val="28"/>
      <w:fitText w:val="2160" w:id="1744560130"/>
    </w:rPr>
  </w:style>
  <w:style w:type="character" w:customStyle="1" w:styleId="Heading3Char">
    <w:name w:val="Heading 3 Char"/>
    <w:basedOn w:val="DefaultParagraphFont"/>
    <w:link w:val="Heading3"/>
    <w:uiPriority w:val="9"/>
    <w:rsid w:val="00940A66"/>
    <w:rPr>
      <w:rFonts w:asciiTheme="majorHAnsi" w:eastAsiaTheme="majorEastAsia" w:hAnsiTheme="majorHAnsi" w:cstheme="majorBidi"/>
      <w:b/>
      <w:caps/>
      <w:color w:val="548AB7" w:themeColor="accent1" w:themeShade="BF"/>
      <w:sz w:val="28"/>
    </w:rPr>
  </w:style>
  <w:style w:type="character" w:customStyle="1" w:styleId="Heading4Char">
    <w:name w:val="Heading 4 Char"/>
    <w:basedOn w:val="DefaultParagraphFont"/>
    <w:link w:val="Heading4"/>
    <w:uiPriority w:val="9"/>
    <w:rsid w:val="00B359E4"/>
    <w:rPr>
      <w:b/>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hyperlink" Target="mailto:Tridley2112@hotmail.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glossaryDocument" Target="glossary/document.xml"/><Relationship Id="rId4" Type="http://schemas.openxmlformats.org/officeDocument/2006/relationships/footnotes" Target="footnote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evorRidley\AppData\Roaming\Microsoft\Templates\Bold%20modern%20resu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BF2F917482B4AEE98133566F774A3EA"/>
        <w:category>
          <w:name w:val="General"/>
          <w:gallery w:val="placeholder"/>
        </w:category>
        <w:types>
          <w:type w:val="bbPlcHdr"/>
        </w:types>
        <w:behaviors>
          <w:behavior w:val="content"/>
        </w:behaviors>
        <w:guid w:val="{E5BEC1E1-5DE6-41B1-9A40-C43F79A82CC2}"/>
      </w:docPartPr>
      <w:docPartBody>
        <w:p w:rsidR="00C4042F" w:rsidRDefault="00C4042F">
          <w:pPr>
            <w:pStyle w:val="7BF2F917482B4AEE98133566F774A3EA"/>
          </w:pPr>
          <w:r w:rsidRPr="00D5459D">
            <w:t>Profile</w:t>
          </w:r>
        </w:p>
      </w:docPartBody>
    </w:docPart>
    <w:docPart>
      <w:docPartPr>
        <w:name w:val="8ED626F8D2B341F38441B517A1315F14"/>
        <w:category>
          <w:name w:val="General"/>
          <w:gallery w:val="placeholder"/>
        </w:category>
        <w:types>
          <w:type w:val="bbPlcHdr"/>
        </w:types>
        <w:behaviors>
          <w:behavior w:val="content"/>
        </w:behaviors>
        <w:guid w:val="{F2970D82-6EE3-45E1-9816-9E8E70248B6A}"/>
      </w:docPartPr>
      <w:docPartBody>
        <w:p w:rsidR="00C4042F" w:rsidRDefault="00C4042F" w:rsidP="009260CD">
          <w:r>
            <w:t>Want to put your own image in the circle?  It is easy!  Select the image and do a right mouse click.  Select “Fill” from the shortcut menu.  Choose Picture… from the list.  Navigate your computer to get the appropriate picture.  Click okay to insert your selected image.</w:t>
          </w:r>
        </w:p>
        <w:p w:rsidR="00C4042F" w:rsidRDefault="00C4042F" w:rsidP="009260CD"/>
        <w:p w:rsidR="00C4042F" w:rsidRDefault="00C4042F">
          <w:pPr>
            <w:pStyle w:val="8ED626F8D2B341F38441B517A1315F14"/>
          </w:pPr>
          <w:r>
            <w:t>Once your image has been inserted, select it again.  Go to the Picture Tools Format menu. Click on the down arrow below “Crop” and select “Fill” from the list.  This will auto adjust your image to crop to the image.  You can click and drag your image to place it appropriately.</w:t>
          </w:r>
        </w:p>
      </w:docPartBody>
    </w:docPart>
    <w:docPart>
      <w:docPartPr>
        <w:name w:val="0DF3BAF34E7143379B364237A6D339B8"/>
        <w:category>
          <w:name w:val="General"/>
          <w:gallery w:val="placeholder"/>
        </w:category>
        <w:types>
          <w:type w:val="bbPlcHdr"/>
        </w:types>
        <w:behaviors>
          <w:behavior w:val="content"/>
        </w:behaviors>
        <w:guid w:val="{A1B4CD6E-7C48-4A69-BCC8-C752003DF2ED}"/>
      </w:docPartPr>
      <w:docPartBody>
        <w:p w:rsidR="00C4042F" w:rsidRDefault="00C4042F">
          <w:pPr>
            <w:pStyle w:val="0DF3BAF34E7143379B364237A6D339B8"/>
          </w:pPr>
          <w:r w:rsidRPr="00CB0055">
            <w:t>Contact</w:t>
          </w:r>
        </w:p>
      </w:docPartBody>
    </w:docPart>
    <w:docPart>
      <w:docPartPr>
        <w:name w:val="54ADED5330AF4100B03E8F8F119A0C8D"/>
        <w:category>
          <w:name w:val="General"/>
          <w:gallery w:val="placeholder"/>
        </w:category>
        <w:types>
          <w:type w:val="bbPlcHdr"/>
        </w:types>
        <w:behaviors>
          <w:behavior w:val="content"/>
        </w:behaviors>
        <w:guid w:val="{029530A4-FFF7-40AE-BFB2-30B52B2CD9F5}"/>
      </w:docPartPr>
      <w:docPartBody>
        <w:p w:rsidR="00C4042F" w:rsidRDefault="00C4042F">
          <w:pPr>
            <w:pStyle w:val="54ADED5330AF4100B03E8F8F119A0C8D"/>
          </w:pPr>
          <w:r>
            <w:t>678-555-0103</w:t>
          </w:r>
        </w:p>
      </w:docPartBody>
    </w:docPart>
    <w:docPart>
      <w:docPartPr>
        <w:name w:val="50B01E8711814905B7A39FAA2A95A4F3"/>
        <w:category>
          <w:name w:val="General"/>
          <w:gallery w:val="placeholder"/>
        </w:category>
        <w:types>
          <w:type w:val="bbPlcHdr"/>
        </w:types>
        <w:behaviors>
          <w:behavior w:val="content"/>
        </w:behaviors>
        <w:guid w:val="{FA254845-7020-43A5-886C-423087B9F17B}"/>
      </w:docPartPr>
      <w:docPartBody>
        <w:p w:rsidR="00C4042F" w:rsidRDefault="00C4042F">
          <w:pPr>
            <w:pStyle w:val="50B01E8711814905B7A39FAA2A95A4F3"/>
          </w:pPr>
          <w:r w:rsidRPr="004D3011">
            <w:t>WEBSITE:</w:t>
          </w:r>
        </w:p>
      </w:docPartBody>
    </w:docPart>
    <w:docPart>
      <w:docPartPr>
        <w:name w:val="6727A1AACC7F478F8B26CB5282915881"/>
        <w:category>
          <w:name w:val="General"/>
          <w:gallery w:val="placeholder"/>
        </w:category>
        <w:types>
          <w:type w:val="bbPlcHdr"/>
        </w:types>
        <w:behaviors>
          <w:behavior w:val="content"/>
        </w:behaviors>
        <w:guid w:val="{F9D03CA8-5C9B-457A-AF90-96BDFEA89201}"/>
      </w:docPartPr>
      <w:docPartBody>
        <w:p w:rsidR="00C4042F" w:rsidRDefault="00C4042F">
          <w:pPr>
            <w:pStyle w:val="6727A1AACC7F478F8B26CB5282915881"/>
          </w:pPr>
          <w:r>
            <w:t>Website goes here</w:t>
          </w:r>
        </w:p>
      </w:docPartBody>
    </w:docPart>
    <w:docPart>
      <w:docPartPr>
        <w:name w:val="8F655467A0E144939A64C2873C7524B1"/>
        <w:category>
          <w:name w:val="General"/>
          <w:gallery w:val="placeholder"/>
        </w:category>
        <w:types>
          <w:type w:val="bbPlcHdr"/>
        </w:types>
        <w:behaviors>
          <w:behavior w:val="content"/>
        </w:behaviors>
        <w:guid w:val="{02D005B5-F49F-4CBD-9739-9E2CBD8C8DAB}"/>
      </w:docPartPr>
      <w:docPartBody>
        <w:p w:rsidR="00C4042F" w:rsidRDefault="00C4042F">
          <w:pPr>
            <w:pStyle w:val="8F655467A0E144939A64C2873C7524B1"/>
          </w:pPr>
          <w:r w:rsidRPr="004D3011">
            <w:t>EMAIL:</w:t>
          </w:r>
        </w:p>
      </w:docPartBody>
    </w:docPart>
    <w:docPart>
      <w:docPartPr>
        <w:name w:val="CE5CE4FEE7374B7DB4B92E9BE8A81660"/>
        <w:category>
          <w:name w:val="General"/>
          <w:gallery w:val="placeholder"/>
        </w:category>
        <w:types>
          <w:type w:val="bbPlcHdr"/>
        </w:types>
        <w:behaviors>
          <w:behavior w:val="content"/>
        </w:behaviors>
        <w:guid w:val="{E869D9DE-7260-4185-AC61-5B3EF55F2BA0}"/>
      </w:docPartPr>
      <w:docPartBody>
        <w:p w:rsidR="00C4042F" w:rsidRDefault="00C4042F">
          <w:pPr>
            <w:pStyle w:val="CE5CE4FEE7374B7DB4B92E9BE8A81660"/>
          </w:pPr>
          <w:r w:rsidRPr="00CB0055">
            <w:t>Hobbies</w:t>
          </w:r>
        </w:p>
      </w:docPartBody>
    </w:docPart>
    <w:docPart>
      <w:docPartPr>
        <w:name w:val="344A3C46DB82438E9D8B71253D052E45"/>
        <w:category>
          <w:name w:val="General"/>
          <w:gallery w:val="placeholder"/>
        </w:category>
        <w:types>
          <w:type w:val="bbPlcHdr"/>
        </w:types>
        <w:behaviors>
          <w:behavior w:val="content"/>
        </w:behaviors>
        <w:guid w:val="{A7C959A9-D9D7-4550-BE67-983BAC75B907}"/>
      </w:docPartPr>
      <w:docPartBody>
        <w:p w:rsidR="00C4042F" w:rsidRDefault="00C4042F">
          <w:pPr>
            <w:pStyle w:val="344A3C46DB82438E9D8B71253D052E45"/>
          </w:pPr>
          <w:r w:rsidRPr="004D3011">
            <w:t>Hobby #1</w:t>
          </w:r>
        </w:p>
      </w:docPartBody>
    </w:docPart>
    <w:docPart>
      <w:docPartPr>
        <w:name w:val="4B868019C6F44AA8A6F6A4C5711E2751"/>
        <w:category>
          <w:name w:val="General"/>
          <w:gallery w:val="placeholder"/>
        </w:category>
        <w:types>
          <w:type w:val="bbPlcHdr"/>
        </w:types>
        <w:behaviors>
          <w:behavior w:val="content"/>
        </w:behaviors>
        <w:guid w:val="{B097ADCB-31FB-4A9E-A4BD-04BA479E0B9A}"/>
      </w:docPartPr>
      <w:docPartBody>
        <w:p w:rsidR="00C4042F" w:rsidRDefault="00C4042F">
          <w:pPr>
            <w:pStyle w:val="4B868019C6F44AA8A6F6A4C5711E2751"/>
          </w:pPr>
          <w:r w:rsidRPr="004D3011">
            <w:t>Hobby #3</w:t>
          </w:r>
        </w:p>
      </w:docPartBody>
    </w:docPart>
    <w:docPart>
      <w:docPartPr>
        <w:name w:val="EBD9D0129294440693F1E4B07EE416FD"/>
        <w:category>
          <w:name w:val="General"/>
          <w:gallery w:val="placeholder"/>
        </w:category>
        <w:types>
          <w:type w:val="bbPlcHdr"/>
        </w:types>
        <w:behaviors>
          <w:behavior w:val="content"/>
        </w:behaviors>
        <w:guid w:val="{55B3270A-1342-42E0-A499-808710C3366E}"/>
      </w:docPartPr>
      <w:docPartBody>
        <w:p w:rsidR="00C4042F" w:rsidRDefault="00C4042F">
          <w:pPr>
            <w:pStyle w:val="EBD9D0129294440693F1E4B07EE416FD"/>
          </w:pPr>
          <w:r w:rsidRPr="004D3011">
            <w:t>Hobby #4</w:t>
          </w:r>
        </w:p>
      </w:docPartBody>
    </w:docPart>
    <w:docPart>
      <w:docPartPr>
        <w:name w:val="5B75556133244606B9C485D8C73D282F"/>
        <w:category>
          <w:name w:val="General"/>
          <w:gallery w:val="placeholder"/>
        </w:category>
        <w:types>
          <w:type w:val="bbPlcHdr"/>
        </w:types>
        <w:behaviors>
          <w:behavior w:val="content"/>
        </w:behaviors>
        <w:guid w:val="{281E4D03-0A92-4FFA-BA45-1D2CC411542E}"/>
      </w:docPartPr>
      <w:docPartBody>
        <w:p w:rsidR="00C4042F" w:rsidRDefault="00C4042F">
          <w:pPr>
            <w:pStyle w:val="5B75556133244606B9C485D8C73D282F"/>
          </w:pPr>
          <w:r w:rsidRPr="00036450">
            <w:t>WORK EXPERIENCE</w:t>
          </w:r>
        </w:p>
      </w:docPartBody>
    </w:docPart>
    <w:docPart>
      <w:docPartPr>
        <w:name w:val="3DE8A8C407B5467C9A29BCF27B1B46A5"/>
        <w:category>
          <w:name w:val="General"/>
          <w:gallery w:val="placeholder"/>
        </w:category>
        <w:types>
          <w:type w:val="bbPlcHdr"/>
        </w:types>
        <w:behaviors>
          <w:behavior w:val="content"/>
        </w:behaviors>
        <w:guid w:val="{A00C3771-860A-4E1D-858F-E5CE12436D2F}"/>
      </w:docPartPr>
      <w:docPartBody>
        <w:p w:rsidR="00C4042F" w:rsidRDefault="00C4042F" w:rsidP="00C4042F">
          <w:pPr>
            <w:pStyle w:val="3DE8A8C407B5467C9A29BCF27B1B46A5"/>
          </w:pPr>
          <w:r w:rsidRPr="00036450">
            <w:t>[Company Name]</w:t>
          </w:r>
        </w:p>
      </w:docPartBody>
    </w:docPart>
    <w:docPart>
      <w:docPartPr>
        <w:name w:val="EB262EDC9DF347E6BED215DAF742B6B8"/>
        <w:category>
          <w:name w:val="General"/>
          <w:gallery w:val="placeholder"/>
        </w:category>
        <w:types>
          <w:type w:val="bbPlcHdr"/>
        </w:types>
        <w:behaviors>
          <w:behavior w:val="content"/>
        </w:behaviors>
        <w:guid w:val="{E5012123-51A3-4B8D-BC3C-21927EE16196}"/>
      </w:docPartPr>
      <w:docPartBody>
        <w:p w:rsidR="00C4042F" w:rsidRDefault="00C4042F" w:rsidP="00C4042F">
          <w:pPr>
            <w:pStyle w:val="EB262EDC9DF347E6BED215DAF742B6B8"/>
          </w:pPr>
          <w:r w:rsidRPr="00036450">
            <w:t>[Job Title]</w:t>
          </w:r>
        </w:p>
      </w:docPartBody>
    </w:docPart>
    <w:docPart>
      <w:docPartPr>
        <w:name w:val="5F27650DEBC2483FAC5DDEBAD3D15469"/>
        <w:category>
          <w:name w:val="General"/>
          <w:gallery w:val="placeholder"/>
        </w:category>
        <w:types>
          <w:type w:val="bbPlcHdr"/>
        </w:types>
        <w:behaviors>
          <w:behavior w:val="content"/>
        </w:behaviors>
        <w:guid w:val="{F9486D91-12D4-4851-9B8D-1D684D17F342}"/>
      </w:docPartPr>
      <w:docPartBody>
        <w:p w:rsidR="00C4042F" w:rsidRDefault="00C4042F" w:rsidP="00C4042F">
          <w:pPr>
            <w:pStyle w:val="5F27650DEBC2483FAC5DDEBAD3D15469"/>
          </w:pPr>
          <w:r w:rsidRPr="00036450">
            <w:t>[Dates From]</w:t>
          </w:r>
        </w:p>
      </w:docPartBody>
    </w:docPart>
    <w:docPart>
      <w:docPartPr>
        <w:name w:val="46A103AFD56D41E48F53B1859B0E4595"/>
        <w:category>
          <w:name w:val="General"/>
          <w:gallery w:val="placeholder"/>
        </w:category>
        <w:types>
          <w:type w:val="bbPlcHdr"/>
        </w:types>
        <w:behaviors>
          <w:behavior w:val="content"/>
        </w:behaviors>
        <w:guid w:val="{7AF95B84-1FF2-44B1-AAA4-611E01230ED1}"/>
      </w:docPartPr>
      <w:docPartBody>
        <w:p w:rsidR="00C4042F" w:rsidRDefault="00C4042F" w:rsidP="00C4042F">
          <w:pPr>
            <w:pStyle w:val="46A103AFD56D41E48F53B1859B0E4595"/>
          </w:pPr>
          <w:r w:rsidRPr="00036450">
            <w:t>[To]</w:t>
          </w:r>
        </w:p>
      </w:docPartBody>
    </w:docPart>
    <w:docPart>
      <w:docPartPr>
        <w:name w:val="C55B0E35427F42F08EA0E6A2AB8971E4"/>
        <w:category>
          <w:name w:val="General"/>
          <w:gallery w:val="placeholder"/>
        </w:category>
        <w:types>
          <w:type w:val="bbPlcHdr"/>
        </w:types>
        <w:behaviors>
          <w:behavior w:val="content"/>
        </w:behaviors>
        <w:guid w:val="{C2F30523-456B-4282-A803-A7FB5FCCF484}"/>
      </w:docPartPr>
      <w:docPartBody>
        <w:p w:rsidR="00C4042F" w:rsidRDefault="00C4042F" w:rsidP="00C4042F">
          <w:pPr>
            <w:pStyle w:val="C55B0E35427F42F08EA0E6A2AB8971E4"/>
          </w:pPr>
          <w:r w:rsidRPr="00036450">
            <w:t>[Describe your responsibilities and achievements in terms of impact and results. Use examples but keep in short.]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42F"/>
    <w:rsid w:val="000B7EB0"/>
    <w:rsid w:val="00C404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qFormat/>
    <w:pPr>
      <w:keepNext/>
      <w:keepLines/>
      <w:pBdr>
        <w:bottom w:val="single" w:sz="8" w:space="1" w:color="4472C4" w:themeColor="accent1"/>
      </w:pBdr>
      <w:spacing w:before="240" w:after="120" w:line="240" w:lineRule="auto"/>
      <w:outlineLvl w:val="1"/>
    </w:pPr>
    <w:rPr>
      <w:rFonts w:asciiTheme="majorHAnsi" w:eastAsiaTheme="majorEastAsia" w:hAnsiTheme="majorHAnsi" w:cstheme="majorBidi"/>
      <w:b/>
      <w:bCs/>
      <w:caps/>
      <w:kern w:val="0"/>
      <w:szCs w:val="26"/>
      <w:lang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27D8AD9F44547AB8731299BDDC12F95">
    <w:name w:val="827D8AD9F44547AB8731299BDDC12F95"/>
  </w:style>
  <w:style w:type="paragraph" w:customStyle="1" w:styleId="99C02D421DC44F118DDF5D514C8708CB">
    <w:name w:val="99C02D421DC44F118DDF5D514C8708CB"/>
  </w:style>
  <w:style w:type="paragraph" w:customStyle="1" w:styleId="7BF2F917482B4AEE98133566F774A3EA">
    <w:name w:val="7BF2F917482B4AEE98133566F774A3EA"/>
  </w:style>
  <w:style w:type="paragraph" w:customStyle="1" w:styleId="8ED626F8D2B341F38441B517A1315F14">
    <w:name w:val="8ED626F8D2B341F38441B517A1315F14"/>
  </w:style>
  <w:style w:type="paragraph" w:customStyle="1" w:styleId="0DF3BAF34E7143379B364237A6D339B8">
    <w:name w:val="0DF3BAF34E7143379B364237A6D339B8"/>
  </w:style>
  <w:style w:type="paragraph" w:customStyle="1" w:styleId="677E9BEC2C3946839368D5DCE2BEAC12">
    <w:name w:val="677E9BEC2C3946839368D5DCE2BEAC12"/>
  </w:style>
  <w:style w:type="paragraph" w:customStyle="1" w:styleId="54ADED5330AF4100B03E8F8F119A0C8D">
    <w:name w:val="54ADED5330AF4100B03E8F8F119A0C8D"/>
  </w:style>
  <w:style w:type="paragraph" w:customStyle="1" w:styleId="50B01E8711814905B7A39FAA2A95A4F3">
    <w:name w:val="50B01E8711814905B7A39FAA2A95A4F3"/>
  </w:style>
  <w:style w:type="paragraph" w:customStyle="1" w:styleId="6727A1AACC7F478F8B26CB5282915881">
    <w:name w:val="6727A1AACC7F478F8B26CB5282915881"/>
  </w:style>
  <w:style w:type="paragraph" w:customStyle="1" w:styleId="8F655467A0E144939A64C2873C7524B1">
    <w:name w:val="8F655467A0E144939A64C2873C7524B1"/>
  </w:style>
  <w:style w:type="character" w:styleId="Hyperlink">
    <w:name w:val="Hyperlink"/>
    <w:basedOn w:val="DefaultParagraphFont"/>
    <w:uiPriority w:val="99"/>
    <w:unhideWhenUsed/>
    <w:rPr>
      <w:color w:val="C45911" w:themeColor="accent2" w:themeShade="BF"/>
      <w:u w:val="single"/>
    </w:rPr>
  </w:style>
  <w:style w:type="paragraph" w:customStyle="1" w:styleId="6479F09DECF04311BAED40FE81CA9BE9">
    <w:name w:val="6479F09DECF04311BAED40FE81CA9BE9"/>
  </w:style>
  <w:style w:type="paragraph" w:customStyle="1" w:styleId="CE5CE4FEE7374B7DB4B92E9BE8A81660">
    <w:name w:val="CE5CE4FEE7374B7DB4B92E9BE8A81660"/>
  </w:style>
  <w:style w:type="paragraph" w:customStyle="1" w:styleId="344A3C46DB82438E9D8B71253D052E45">
    <w:name w:val="344A3C46DB82438E9D8B71253D052E45"/>
  </w:style>
  <w:style w:type="paragraph" w:customStyle="1" w:styleId="E2B0C639A2024ED1B4F26A9F54AC4148">
    <w:name w:val="E2B0C639A2024ED1B4F26A9F54AC4148"/>
  </w:style>
  <w:style w:type="paragraph" w:customStyle="1" w:styleId="4B868019C6F44AA8A6F6A4C5711E2751">
    <w:name w:val="4B868019C6F44AA8A6F6A4C5711E2751"/>
  </w:style>
  <w:style w:type="paragraph" w:customStyle="1" w:styleId="EBD9D0129294440693F1E4B07EE416FD">
    <w:name w:val="EBD9D0129294440693F1E4B07EE416FD"/>
  </w:style>
  <w:style w:type="paragraph" w:customStyle="1" w:styleId="AD77B506AA31426DBB5E7CC8D57C2335">
    <w:name w:val="AD77B506AA31426DBB5E7CC8D57C2335"/>
  </w:style>
  <w:style w:type="paragraph" w:customStyle="1" w:styleId="5982A8B124594370A55E6B54CF2E6DEE">
    <w:name w:val="5982A8B124594370A55E6B54CF2E6DEE"/>
  </w:style>
  <w:style w:type="paragraph" w:customStyle="1" w:styleId="CE254E1BCA76426580BEC34B5A8A214A">
    <w:name w:val="CE254E1BCA76426580BEC34B5A8A214A"/>
  </w:style>
  <w:style w:type="paragraph" w:customStyle="1" w:styleId="9B3F961645834197BC7F9E28D85B214F">
    <w:name w:val="9B3F961645834197BC7F9E28D85B214F"/>
  </w:style>
  <w:style w:type="paragraph" w:customStyle="1" w:styleId="3999408B2AEC4DE3A256E41ABED3951E">
    <w:name w:val="3999408B2AEC4DE3A256E41ABED3951E"/>
  </w:style>
  <w:style w:type="paragraph" w:customStyle="1" w:styleId="FD41E390DF234CEA855F67F498E49D35">
    <w:name w:val="FD41E390DF234CEA855F67F498E49D35"/>
  </w:style>
  <w:style w:type="paragraph" w:customStyle="1" w:styleId="6CE68268D0B74047B01BF3A339376109">
    <w:name w:val="6CE68268D0B74047B01BF3A339376109"/>
  </w:style>
  <w:style w:type="paragraph" w:customStyle="1" w:styleId="912105C717454EEDA2EDF1FDFD9D2997">
    <w:name w:val="912105C717454EEDA2EDF1FDFD9D2997"/>
  </w:style>
  <w:style w:type="paragraph" w:customStyle="1" w:styleId="5B75556133244606B9C485D8C73D282F">
    <w:name w:val="5B75556133244606B9C485D8C73D282F"/>
  </w:style>
  <w:style w:type="paragraph" w:customStyle="1" w:styleId="3650DE535CCE43AD983B8FEC819508DE">
    <w:name w:val="3650DE535CCE43AD983B8FEC819508DE"/>
  </w:style>
  <w:style w:type="paragraph" w:customStyle="1" w:styleId="51DBB018AF7D45928C4531EB0B709728">
    <w:name w:val="51DBB018AF7D45928C4531EB0B709728"/>
  </w:style>
  <w:style w:type="paragraph" w:customStyle="1" w:styleId="FB55DE1DD34D4553B26E9390131A235D">
    <w:name w:val="FB55DE1DD34D4553B26E9390131A235D"/>
  </w:style>
  <w:style w:type="paragraph" w:customStyle="1" w:styleId="1C9556C8D74841FE977283B5456D02AB">
    <w:name w:val="1C9556C8D74841FE977283B5456D02AB"/>
  </w:style>
  <w:style w:type="paragraph" w:customStyle="1" w:styleId="8A644FD7D3FA4DDEBB865F29F727340F">
    <w:name w:val="8A644FD7D3FA4DDEBB865F29F727340F"/>
  </w:style>
  <w:style w:type="paragraph" w:customStyle="1" w:styleId="171828E1822C4ED2A541721CC2AB8F3B">
    <w:name w:val="171828E1822C4ED2A541721CC2AB8F3B"/>
  </w:style>
  <w:style w:type="paragraph" w:customStyle="1" w:styleId="1234949396A24B57A41666182F057451">
    <w:name w:val="1234949396A24B57A41666182F057451"/>
  </w:style>
  <w:style w:type="paragraph" w:customStyle="1" w:styleId="BAF3A149EB4749CD8900F40FED2DAB9D">
    <w:name w:val="BAF3A149EB4749CD8900F40FED2DAB9D"/>
  </w:style>
  <w:style w:type="paragraph" w:customStyle="1" w:styleId="25D0F505277846FD8AB9D7FA4B5F47AF">
    <w:name w:val="25D0F505277846FD8AB9D7FA4B5F47AF"/>
  </w:style>
  <w:style w:type="paragraph" w:customStyle="1" w:styleId="CE91F66B01C1404B851B1119C49D9750">
    <w:name w:val="CE91F66B01C1404B851B1119C49D9750"/>
  </w:style>
  <w:style w:type="paragraph" w:customStyle="1" w:styleId="5413909589D9481F8AE3263670A211B3">
    <w:name w:val="5413909589D9481F8AE3263670A211B3"/>
  </w:style>
  <w:style w:type="paragraph" w:customStyle="1" w:styleId="9DCB4936C7704D45932A50B94E7C73B5">
    <w:name w:val="9DCB4936C7704D45932A50B94E7C73B5"/>
  </w:style>
  <w:style w:type="paragraph" w:customStyle="1" w:styleId="64CAFB9145074A6FA668C5CDF8834962">
    <w:name w:val="64CAFB9145074A6FA668C5CDF8834962"/>
  </w:style>
  <w:style w:type="paragraph" w:customStyle="1" w:styleId="8E043FF2DE864B408F519D4432198FE9">
    <w:name w:val="8E043FF2DE864B408F519D4432198FE9"/>
  </w:style>
  <w:style w:type="paragraph" w:customStyle="1" w:styleId="5D5909DBAF9E42EF934AC0DF8D384C4B">
    <w:name w:val="5D5909DBAF9E42EF934AC0DF8D384C4B"/>
  </w:style>
  <w:style w:type="character" w:customStyle="1" w:styleId="Heading2Char">
    <w:name w:val="Heading 2 Char"/>
    <w:basedOn w:val="DefaultParagraphFont"/>
    <w:link w:val="Heading2"/>
    <w:uiPriority w:val="9"/>
    <w:rPr>
      <w:rFonts w:asciiTheme="majorHAnsi" w:eastAsiaTheme="majorEastAsia" w:hAnsiTheme="majorHAnsi" w:cstheme="majorBidi"/>
      <w:b/>
      <w:bCs/>
      <w:caps/>
      <w:kern w:val="0"/>
      <w:szCs w:val="26"/>
      <w:lang w:eastAsia="ja-JP"/>
      <w14:ligatures w14:val="none"/>
    </w:rPr>
  </w:style>
  <w:style w:type="paragraph" w:customStyle="1" w:styleId="A448BF1932B1493DB99BAC0D93316180">
    <w:name w:val="A448BF1932B1493DB99BAC0D93316180"/>
  </w:style>
  <w:style w:type="paragraph" w:customStyle="1" w:styleId="3DE8A8C407B5467C9A29BCF27B1B46A5">
    <w:name w:val="3DE8A8C407B5467C9A29BCF27B1B46A5"/>
    <w:rsid w:val="00C4042F"/>
  </w:style>
  <w:style w:type="paragraph" w:customStyle="1" w:styleId="EB262EDC9DF347E6BED215DAF742B6B8">
    <w:name w:val="EB262EDC9DF347E6BED215DAF742B6B8"/>
    <w:rsid w:val="00C4042F"/>
  </w:style>
  <w:style w:type="paragraph" w:customStyle="1" w:styleId="5F27650DEBC2483FAC5DDEBAD3D15469">
    <w:name w:val="5F27650DEBC2483FAC5DDEBAD3D15469"/>
    <w:rsid w:val="00C4042F"/>
  </w:style>
  <w:style w:type="paragraph" w:customStyle="1" w:styleId="46A103AFD56D41E48F53B1859B0E4595">
    <w:name w:val="46A103AFD56D41E48F53B1859B0E4595"/>
    <w:rsid w:val="00C4042F"/>
  </w:style>
  <w:style w:type="paragraph" w:customStyle="1" w:styleId="C55B0E35427F42F08EA0E6A2AB8971E4">
    <w:name w:val="C55B0E35427F42F08EA0E6A2AB8971E4"/>
    <w:rsid w:val="00C4042F"/>
  </w:style>
  <w:style w:type="paragraph" w:customStyle="1" w:styleId="E5B8D302955F46F09C9ACE141F552A25">
    <w:name w:val="E5B8D302955F46F09C9ACE141F552A25"/>
    <w:rsid w:val="00C4042F"/>
  </w:style>
  <w:style w:type="paragraph" w:customStyle="1" w:styleId="42B8636DEF354CCD85A7549477264CD1">
    <w:name w:val="42B8636DEF354CCD85A7549477264CD1"/>
    <w:rsid w:val="00C4042F"/>
  </w:style>
  <w:style w:type="paragraph" w:customStyle="1" w:styleId="D0415CCF92064D24BF6F504D4A7522BB">
    <w:name w:val="D0415CCF92064D24BF6F504D4A7522BB"/>
    <w:rsid w:val="00C4042F"/>
  </w:style>
  <w:style w:type="paragraph" w:customStyle="1" w:styleId="87CEB93573784756BB2A13411A21BDDF">
    <w:name w:val="87CEB93573784756BB2A13411A21BDDF"/>
    <w:rsid w:val="00C4042F"/>
  </w:style>
  <w:style w:type="paragraph" w:customStyle="1" w:styleId="7FC7E054183F4823ADE2112CD127D503">
    <w:name w:val="7FC7E054183F4823ADE2112CD127D503"/>
    <w:rsid w:val="00C4042F"/>
  </w:style>
  <w:style w:type="paragraph" w:customStyle="1" w:styleId="A100D4CB576647CB93C653A3B81F5EC7">
    <w:name w:val="A100D4CB576647CB93C653A3B81F5EC7"/>
    <w:rsid w:val="00C4042F"/>
  </w:style>
  <w:style w:type="paragraph" w:customStyle="1" w:styleId="39B9BF87C7084D5E99C8F6DDFCFA385F">
    <w:name w:val="39B9BF87C7084D5E99C8F6DDFCFA385F"/>
    <w:rsid w:val="00C404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Bold modern resume.dotx</Template>
  <TotalTime>0</TotalTime>
  <Pages>2</Pages>
  <Words>348</Words>
  <Characters>1987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2023-08-17T02:27:00Z</dcterms:created>
  <dcterms:modified xsi:type="dcterms:W3CDTF">2024-02-08T21:11:00Z</dcterms:modified>
</cp:coreProperties>
</file>